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28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 w:cs="黑体"/>
          <w:color w:val="auto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color w:val="auto"/>
          <w:szCs w:val="32"/>
        </w:rPr>
        <w:t>附件</w:t>
      </w:r>
      <w:r>
        <w:rPr>
          <w:rFonts w:hint="eastAsia" w:eastAsia="黑体" w:cs="黑体"/>
          <w:color w:val="auto"/>
          <w:szCs w:val="32"/>
          <w:lang w:val="en-US" w:eastAsia="zh-CN"/>
        </w:rPr>
        <w:t>1</w:t>
      </w:r>
    </w:p>
    <w:p w14:paraId="0FC0A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jc w:val="center"/>
        <w:textAlignment w:val="auto"/>
        <w:outlineLvl w:val="2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</w:rPr>
        <w:t>温州市第十三届时政评论挑战赛参赛</w:t>
      </w: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eastAsia="zh-CN"/>
        </w:rPr>
        <w:t>报名表</w:t>
      </w:r>
    </w:p>
    <w:p w14:paraId="2C0DE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textAlignment w:val="auto"/>
        <w:rPr>
          <w:rFonts w:hint="default" w:ascii="Times New Roman" w:hAnsi="Times New Roman" w:eastAsia="仿宋_GB2312" w:cs="Arial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Arial"/>
          <w:color w:val="auto"/>
          <w:sz w:val="32"/>
          <w:szCs w:val="32"/>
          <w:lang w:eastAsia="zh-CN"/>
        </w:rPr>
        <w:t>团队名称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：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 xml:space="preserve">   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eastAsia="zh-CN"/>
        </w:rPr>
        <w:t>组织单位：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 xml:space="preserve">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 xml:space="preserve">      </w:t>
      </w:r>
    </w:p>
    <w:p w14:paraId="7E76B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联系人：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 xml:space="preserve">  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手机：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 xml:space="preserve">             </w:t>
      </w:r>
    </w:p>
    <w:tbl>
      <w:tblPr>
        <w:tblStyle w:val="13"/>
        <w:tblW w:w="9080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17"/>
        <w:gridCol w:w="2594"/>
        <w:gridCol w:w="2075"/>
        <w:gridCol w:w="2594"/>
      </w:tblGrid>
      <w:tr w14:paraId="54EB1B9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BCB793">
            <w:pPr>
              <w:spacing w:before="120" w:after="120" w:line="288" w:lineRule="auto"/>
              <w:jc w:val="center"/>
              <w:rPr>
                <w:rFonts w:ascii="Times New Roman" w:hAnsi="Times New Roman" w:eastAsia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Arial"/>
                <w:color w:val="auto"/>
                <w:sz w:val="32"/>
                <w:szCs w:val="32"/>
              </w:rPr>
              <w:t>序号</w:t>
            </w: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22C738">
            <w:pPr>
              <w:spacing w:before="120" w:after="120" w:line="288" w:lineRule="auto"/>
              <w:jc w:val="center"/>
              <w:rPr>
                <w:rFonts w:ascii="Times New Roman" w:hAnsi="Times New Roman" w:eastAsia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Arial"/>
                <w:color w:val="auto"/>
                <w:sz w:val="32"/>
                <w:szCs w:val="32"/>
              </w:rPr>
              <w:t>姓名</w:t>
            </w: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1D164B">
            <w:pPr>
              <w:spacing w:before="120" w:after="120" w:line="288" w:lineRule="auto"/>
              <w:jc w:val="center"/>
              <w:rPr>
                <w:rFonts w:ascii="Times New Roman" w:hAnsi="Times New Roman" w:eastAsia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Arial"/>
                <w:color w:val="auto"/>
                <w:sz w:val="32"/>
                <w:szCs w:val="32"/>
              </w:rPr>
              <w:t>手机</w:t>
            </w: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1598A4">
            <w:pPr>
              <w:spacing w:before="120" w:after="120" w:line="288" w:lineRule="auto"/>
              <w:jc w:val="center"/>
              <w:rPr>
                <w:rFonts w:ascii="Times New Roman" w:hAnsi="Times New Roman" w:eastAsia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Arial"/>
                <w:color w:val="auto"/>
                <w:sz w:val="32"/>
                <w:szCs w:val="32"/>
              </w:rPr>
              <w:t>QQ号</w:t>
            </w:r>
          </w:p>
        </w:tc>
      </w:tr>
      <w:tr w14:paraId="65A6158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7C0C46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C0E7BE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F86F1B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A4C596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6373F43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D6F64C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00F407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5FBECF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86EA1C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2CE4387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1A95D7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9B30DD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B58BF4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B6C24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7869ABA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058085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41F51F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D7B9A0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5FEDA5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522923D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BC436D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5A3214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3B7CF9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6BE10F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5E7A09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CEB990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7FC96A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93DA47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CBEB24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36263A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007833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E9DAC9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1E4B25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679927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4B2DC5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88DE84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E6A8E0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DBF1A0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8C1A3F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02B7F58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80263F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3E3FCE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616E0A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183673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734735A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2C961F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DDDEBA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7C807C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5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59D4BA">
            <w:pPr>
              <w:spacing w:before="120" w:after="120" w:line="288" w:lineRule="auto"/>
              <w:jc w:val="center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</w:tbl>
    <w:p w14:paraId="391870EE">
      <w:pPr>
        <w:spacing w:line="560" w:lineRule="exact"/>
        <w:rPr>
          <w:rFonts w:hint="eastAsia" w:ascii="Times New Roman" w:hAnsi="Times New Roman"/>
          <w:color w:val="auto"/>
        </w:rPr>
        <w:sectPr>
          <w:footerReference r:id="rId3" w:type="default"/>
          <w:footerReference r:id="rId4" w:type="even"/>
          <w:pgSz w:w="11906" w:h="16838"/>
          <w:pgMar w:top="2098" w:right="1531" w:bottom="1984" w:left="1531" w:header="851" w:footer="1417" w:gutter="0"/>
          <w:pgNumType w:fmt="numberInDash"/>
          <w:cols w:space="720" w:num="1"/>
          <w:rtlGutter w:val="0"/>
          <w:docGrid w:type="linesAndChars" w:linePitch="579" w:charSpace="-849"/>
        </w:sectPr>
      </w:pPr>
    </w:p>
    <w:p w14:paraId="57BBC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textAlignment w:val="auto"/>
        <w:outlineLvl w:val="2"/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eastAsia="黑体" w:cs="黑体"/>
          <w:color w:val="auto"/>
          <w:sz w:val="32"/>
          <w:szCs w:val="32"/>
          <w:lang w:val="en-US" w:eastAsia="zh-CN"/>
        </w:rPr>
        <w:t>2</w:t>
      </w:r>
    </w:p>
    <w:p w14:paraId="36906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jc w:val="center"/>
        <w:textAlignment w:val="auto"/>
        <w:outlineLvl w:val="2"/>
        <w:rPr>
          <w:rFonts w:hint="eastAsia" w:ascii="Times New Roman" w:hAnsi="Times New Roman" w:eastAsia="方正小标宋简体" w:cs="方正小标宋简体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</w:rPr>
        <w:t>温州市第十三届时政评论挑战赛作品报送汇总表（时政评论类）</w:t>
      </w:r>
    </w:p>
    <w:p w14:paraId="37872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Arial"/>
          <w:color w:val="auto"/>
          <w:sz w:val="32"/>
          <w:szCs w:val="32"/>
          <w:lang w:eastAsia="zh-CN"/>
        </w:rPr>
        <w:t>团队名称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：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 xml:space="preserve">      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eastAsia="zh-CN"/>
        </w:rPr>
        <w:t>组织单位：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 xml:space="preserve">         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联系人：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 xml:space="preserve">    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手机：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 xml:space="preserve">          </w:t>
      </w:r>
    </w:p>
    <w:tbl>
      <w:tblPr>
        <w:tblStyle w:val="13"/>
        <w:tblW w:w="14084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55"/>
        <w:gridCol w:w="1440"/>
        <w:gridCol w:w="2242"/>
        <w:gridCol w:w="2081"/>
        <w:gridCol w:w="2242"/>
        <w:gridCol w:w="2242"/>
        <w:gridCol w:w="2882"/>
      </w:tblGrid>
      <w:tr w14:paraId="092F61C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84E1E2">
            <w:pPr>
              <w:spacing w:before="120" w:after="120" w:line="288" w:lineRule="auto"/>
              <w:jc w:val="center"/>
              <w:rPr>
                <w:rFonts w:ascii="Times New Roman" w:hAnsi="Times New Roman" w:eastAsia="黑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Arial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E908AA">
            <w:pPr>
              <w:spacing w:before="120" w:after="120" w:line="288" w:lineRule="auto"/>
              <w:jc w:val="center"/>
              <w:rPr>
                <w:rFonts w:ascii="Times New Roman" w:hAnsi="Times New Roman" w:eastAsia="黑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Arial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4C354D">
            <w:pPr>
              <w:spacing w:before="120" w:after="120" w:line="288" w:lineRule="auto"/>
              <w:jc w:val="center"/>
              <w:rPr>
                <w:rFonts w:ascii="Times New Roman" w:hAnsi="Times New Roman" w:eastAsia="黑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Arial"/>
                <w:color w:val="auto"/>
                <w:sz w:val="28"/>
                <w:szCs w:val="28"/>
              </w:rPr>
              <w:t>手机</w:t>
            </w:r>
          </w:p>
        </w:tc>
        <w:tc>
          <w:tcPr>
            <w:tcW w:w="20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0003E9">
            <w:pPr>
              <w:spacing w:before="120" w:after="120" w:line="288" w:lineRule="auto"/>
              <w:jc w:val="center"/>
              <w:rPr>
                <w:rFonts w:ascii="Times New Roman" w:hAnsi="Times New Roman" w:eastAsia="黑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auto"/>
                <w:sz w:val="28"/>
                <w:szCs w:val="28"/>
              </w:rPr>
              <w:t>作品名称</w:t>
            </w: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2D1F35">
            <w:pPr>
              <w:spacing w:before="120" w:after="120" w:line="288" w:lineRule="auto"/>
              <w:jc w:val="center"/>
              <w:rPr>
                <w:rFonts w:ascii="Times New Roman" w:hAnsi="Times New Roman" w:eastAsia="黑体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auto"/>
                <w:sz w:val="28"/>
                <w:szCs w:val="28"/>
              </w:rPr>
              <w:t>媒体发布链接</w:t>
            </w:r>
          </w:p>
        </w:tc>
        <w:tc>
          <w:tcPr>
            <w:tcW w:w="2242" w:type="dxa"/>
          </w:tcPr>
          <w:p w14:paraId="3E5C726F">
            <w:pPr>
              <w:spacing w:before="120" w:after="120" w:line="288" w:lineRule="auto"/>
              <w:jc w:val="center"/>
              <w:rPr>
                <w:rFonts w:ascii="Times New Roman" w:hAnsi="Times New Roman" w:eastAsia="黑体" w:cs="Arial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Arial"/>
                <w:color w:val="auto"/>
                <w:sz w:val="28"/>
                <w:szCs w:val="28"/>
              </w:rPr>
              <w:t>社交平台链接</w:t>
            </w:r>
          </w:p>
        </w:tc>
        <w:tc>
          <w:tcPr>
            <w:tcW w:w="2882" w:type="dxa"/>
          </w:tcPr>
          <w:p w14:paraId="0D0D6EB1">
            <w:pPr>
              <w:spacing w:before="120" w:after="120" w:line="288" w:lineRule="auto"/>
              <w:jc w:val="center"/>
              <w:rPr>
                <w:rFonts w:ascii="Times New Roman" w:hAnsi="Times New Roman" w:eastAsia="黑体" w:cs="Arial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Arial"/>
                <w:color w:val="auto"/>
                <w:sz w:val="28"/>
                <w:szCs w:val="28"/>
              </w:rPr>
              <w:t>阅读量/播放量截图</w:t>
            </w:r>
          </w:p>
        </w:tc>
      </w:tr>
      <w:tr w14:paraId="6DF25FD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D3F8F9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832E8D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A6751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2221A1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569E00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</w:tcPr>
          <w:p w14:paraId="7231104E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882" w:type="dxa"/>
          </w:tcPr>
          <w:p w14:paraId="1BBFD41D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28B3197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FA6E3D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4FF14F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A63D0F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BEED7E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2EB22E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</w:tcPr>
          <w:p w14:paraId="609D2FF6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882" w:type="dxa"/>
          </w:tcPr>
          <w:p w14:paraId="6251CFB5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6F8F447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B7ADD2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1BA160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463D61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223578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A1AA2E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</w:tcPr>
          <w:p w14:paraId="5FC65BA1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882" w:type="dxa"/>
          </w:tcPr>
          <w:p w14:paraId="5CF23D08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649D718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8C1283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C1FE8F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AAAB18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C2A351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A0649A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</w:tcPr>
          <w:p w14:paraId="49624901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882" w:type="dxa"/>
          </w:tcPr>
          <w:p w14:paraId="64578231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  <w:tr w14:paraId="38FDF0E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66BC13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037D96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056ACF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0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6CBC9D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C6F08C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242" w:type="dxa"/>
          </w:tcPr>
          <w:p w14:paraId="613EA75B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  <w:tc>
          <w:tcPr>
            <w:tcW w:w="2882" w:type="dxa"/>
          </w:tcPr>
          <w:p w14:paraId="4FCAAB4A">
            <w:pPr>
              <w:spacing w:before="120" w:after="120" w:line="288" w:lineRule="auto"/>
              <w:rPr>
                <w:rFonts w:ascii="Times New Roman" w:hAnsi="Times New Roman" w:eastAsia="仿宋_GB2312"/>
                <w:color w:val="auto"/>
                <w:sz w:val="32"/>
                <w:szCs w:val="32"/>
              </w:rPr>
            </w:pPr>
          </w:p>
        </w:tc>
      </w:tr>
    </w:tbl>
    <w:p w14:paraId="73756E64">
      <w:pPr>
        <w:rPr>
          <w:rFonts w:hint="eastAsia" w:ascii="Times New Roman" w:hAnsi="Times New Roman"/>
          <w:color w:val="auto"/>
        </w:rPr>
      </w:pPr>
    </w:p>
    <w:sectPr>
      <w:pgSz w:w="16838" w:h="11906" w:orient="landscape"/>
      <w:pgMar w:top="1531" w:right="2098" w:bottom="1531" w:left="1984" w:header="851" w:footer="1417" w:gutter="0"/>
      <w:pgNumType w:fmt="numberInDash"/>
      <w:cols w:space="72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美黑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A5842">
    <w:pPr>
      <w:pStyle w:val="10"/>
      <w:framePr w:wrap="around" w:vAnchor="text" w:hAnchor="margin" w:xAlign="outside" w:y="1"/>
      <w:rPr>
        <w:rStyle w:val="16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6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14:paraId="3BBD608A">
    <w:pPr>
      <w:pStyle w:val="10"/>
      <w:framePr w:wrap="around" w:vAnchor="text" w:hAnchor="margin" w:xAlign="center" w:y="1"/>
      <w:ind w:right="360" w:firstLine="360"/>
      <w:jc w:val="right"/>
      <w:rPr>
        <w:rStyle w:val="16"/>
        <w:rFonts w:hint="eastAsia" w:ascii="宋体"/>
        <w:sz w:val="21"/>
      </w:rPr>
    </w:pPr>
    <w:r>
      <w:rPr>
        <w:rStyle w:val="16"/>
        <w:rFonts w:hint="eastAsia" w:ascii="宋体"/>
        <w:sz w:val="21"/>
      </w:rPr>
      <w:t xml:space="preserve">  </w:t>
    </w:r>
  </w:p>
  <w:p w14:paraId="640CCD89">
    <w:pPr>
      <w:pStyle w:val="1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27448">
    <w:pPr>
      <w:pStyle w:val="10"/>
      <w:framePr w:wrap="around" w:vAnchor="text" w:hAnchor="margin" w:xAlign="outside" w:y="1"/>
      <w:rPr>
        <w:rStyle w:val="16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6"/>
        <w:rFonts w:ascii="宋体" w:hAnsi="宋体"/>
        <w:sz w:val="28"/>
        <w:szCs w:val="28"/>
      </w:rPr>
      <w:t>- 2 -</w:t>
    </w:r>
    <w:r>
      <w:rPr>
        <w:rFonts w:ascii="宋体" w:hAnsi="宋体"/>
        <w:sz w:val="28"/>
        <w:szCs w:val="28"/>
      </w:rPr>
      <w:fldChar w:fldCharType="end"/>
    </w:r>
  </w:p>
  <w:p w14:paraId="30D94721">
    <w:pPr>
      <w:pStyle w:val="10"/>
      <w:framePr w:wrap="around" w:vAnchor="text" w:hAnchor="margin" w:xAlign="center" w:y="1"/>
      <w:ind w:right="360" w:firstLine="360"/>
      <w:rPr>
        <w:rStyle w:val="16"/>
        <w:rFonts w:hint="eastAsia"/>
      </w:rPr>
    </w:pPr>
  </w:p>
  <w:p w14:paraId="4ED4AB90">
    <w:pPr>
      <w:pStyle w:val="10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E9"/>
    <w:rsid w:val="0000776D"/>
    <w:rsid w:val="00010C1F"/>
    <w:rsid w:val="00033239"/>
    <w:rsid w:val="00045CFA"/>
    <w:rsid w:val="00065A19"/>
    <w:rsid w:val="00072AE5"/>
    <w:rsid w:val="000875CE"/>
    <w:rsid w:val="000906BE"/>
    <w:rsid w:val="00091F85"/>
    <w:rsid w:val="000961CE"/>
    <w:rsid w:val="000A352B"/>
    <w:rsid w:val="000A78DB"/>
    <w:rsid w:val="000B376C"/>
    <w:rsid w:val="000B5A37"/>
    <w:rsid w:val="000B64C2"/>
    <w:rsid w:val="000C46F3"/>
    <w:rsid w:val="000C5846"/>
    <w:rsid w:val="000C6F72"/>
    <w:rsid w:val="000E5472"/>
    <w:rsid w:val="00104769"/>
    <w:rsid w:val="001306FE"/>
    <w:rsid w:val="00130F27"/>
    <w:rsid w:val="0013298E"/>
    <w:rsid w:val="00145C8D"/>
    <w:rsid w:val="001644EA"/>
    <w:rsid w:val="00166455"/>
    <w:rsid w:val="00166C78"/>
    <w:rsid w:val="001846D7"/>
    <w:rsid w:val="00192234"/>
    <w:rsid w:val="001A68E9"/>
    <w:rsid w:val="001B205C"/>
    <w:rsid w:val="001B27ED"/>
    <w:rsid w:val="001C2CAC"/>
    <w:rsid w:val="001D49DF"/>
    <w:rsid w:val="001F1275"/>
    <w:rsid w:val="001F580E"/>
    <w:rsid w:val="001F7A1B"/>
    <w:rsid w:val="00204DE9"/>
    <w:rsid w:val="00231BBA"/>
    <w:rsid w:val="00232EED"/>
    <w:rsid w:val="00233221"/>
    <w:rsid w:val="0024664F"/>
    <w:rsid w:val="00246FDB"/>
    <w:rsid w:val="002507A8"/>
    <w:rsid w:val="00251D1F"/>
    <w:rsid w:val="00255A1F"/>
    <w:rsid w:val="00255EB6"/>
    <w:rsid w:val="0027462E"/>
    <w:rsid w:val="00292490"/>
    <w:rsid w:val="002967E6"/>
    <w:rsid w:val="002B0B46"/>
    <w:rsid w:val="002B0B82"/>
    <w:rsid w:val="002B3387"/>
    <w:rsid w:val="002D18A0"/>
    <w:rsid w:val="002D1AC6"/>
    <w:rsid w:val="002D2FB9"/>
    <w:rsid w:val="002D4CB6"/>
    <w:rsid w:val="002E1471"/>
    <w:rsid w:val="002E1A1A"/>
    <w:rsid w:val="002E5A9C"/>
    <w:rsid w:val="002F7622"/>
    <w:rsid w:val="003165B8"/>
    <w:rsid w:val="00320F3F"/>
    <w:rsid w:val="00325542"/>
    <w:rsid w:val="00350E6D"/>
    <w:rsid w:val="003575DA"/>
    <w:rsid w:val="0036263F"/>
    <w:rsid w:val="00362863"/>
    <w:rsid w:val="003647C5"/>
    <w:rsid w:val="00364A2C"/>
    <w:rsid w:val="00364FA8"/>
    <w:rsid w:val="003655BE"/>
    <w:rsid w:val="0038517A"/>
    <w:rsid w:val="003A0377"/>
    <w:rsid w:val="003A613C"/>
    <w:rsid w:val="003B3411"/>
    <w:rsid w:val="003C3FB2"/>
    <w:rsid w:val="003D5BBF"/>
    <w:rsid w:val="003E746E"/>
    <w:rsid w:val="003F6CBF"/>
    <w:rsid w:val="00404E5B"/>
    <w:rsid w:val="00435305"/>
    <w:rsid w:val="0044128D"/>
    <w:rsid w:val="004521C3"/>
    <w:rsid w:val="00460B7C"/>
    <w:rsid w:val="00466E9D"/>
    <w:rsid w:val="004707B0"/>
    <w:rsid w:val="00470844"/>
    <w:rsid w:val="00480654"/>
    <w:rsid w:val="00490015"/>
    <w:rsid w:val="004A0FC9"/>
    <w:rsid w:val="004B1B66"/>
    <w:rsid w:val="004B706B"/>
    <w:rsid w:val="004F42F0"/>
    <w:rsid w:val="00504C43"/>
    <w:rsid w:val="00517D75"/>
    <w:rsid w:val="00545504"/>
    <w:rsid w:val="00547D78"/>
    <w:rsid w:val="00551D73"/>
    <w:rsid w:val="00552DD1"/>
    <w:rsid w:val="005551A6"/>
    <w:rsid w:val="00556669"/>
    <w:rsid w:val="00566BFA"/>
    <w:rsid w:val="005705F5"/>
    <w:rsid w:val="00574307"/>
    <w:rsid w:val="00575073"/>
    <w:rsid w:val="00586DA5"/>
    <w:rsid w:val="0058739E"/>
    <w:rsid w:val="005A2972"/>
    <w:rsid w:val="005A5E46"/>
    <w:rsid w:val="005A5FC9"/>
    <w:rsid w:val="005B05C6"/>
    <w:rsid w:val="005B0DAE"/>
    <w:rsid w:val="005B7502"/>
    <w:rsid w:val="005D2361"/>
    <w:rsid w:val="005E2366"/>
    <w:rsid w:val="005E27A8"/>
    <w:rsid w:val="00611F94"/>
    <w:rsid w:val="006360AD"/>
    <w:rsid w:val="00641356"/>
    <w:rsid w:val="006415A2"/>
    <w:rsid w:val="00646205"/>
    <w:rsid w:val="00664E54"/>
    <w:rsid w:val="00665176"/>
    <w:rsid w:val="00666EF2"/>
    <w:rsid w:val="00673230"/>
    <w:rsid w:val="00681411"/>
    <w:rsid w:val="00683792"/>
    <w:rsid w:val="00683DD0"/>
    <w:rsid w:val="00684A90"/>
    <w:rsid w:val="006A2A51"/>
    <w:rsid w:val="006A56E7"/>
    <w:rsid w:val="006B09DF"/>
    <w:rsid w:val="006B47E8"/>
    <w:rsid w:val="006B4B8D"/>
    <w:rsid w:val="006B63F1"/>
    <w:rsid w:val="006F254D"/>
    <w:rsid w:val="006F2FD7"/>
    <w:rsid w:val="00706346"/>
    <w:rsid w:val="007073F0"/>
    <w:rsid w:val="00717912"/>
    <w:rsid w:val="00734AF6"/>
    <w:rsid w:val="00741613"/>
    <w:rsid w:val="00746A77"/>
    <w:rsid w:val="0076120D"/>
    <w:rsid w:val="00775935"/>
    <w:rsid w:val="00795BDB"/>
    <w:rsid w:val="007A1632"/>
    <w:rsid w:val="007A2480"/>
    <w:rsid w:val="007B73E0"/>
    <w:rsid w:val="007D35E0"/>
    <w:rsid w:val="007E2D66"/>
    <w:rsid w:val="007E3A61"/>
    <w:rsid w:val="007E3AC3"/>
    <w:rsid w:val="007F66B6"/>
    <w:rsid w:val="00801A07"/>
    <w:rsid w:val="008201F9"/>
    <w:rsid w:val="0084744F"/>
    <w:rsid w:val="00852031"/>
    <w:rsid w:val="00872A97"/>
    <w:rsid w:val="008850D7"/>
    <w:rsid w:val="008866CA"/>
    <w:rsid w:val="008967D9"/>
    <w:rsid w:val="008A7911"/>
    <w:rsid w:val="008B5C3F"/>
    <w:rsid w:val="008F33DE"/>
    <w:rsid w:val="008F5DDB"/>
    <w:rsid w:val="008F637A"/>
    <w:rsid w:val="009103A0"/>
    <w:rsid w:val="0091041C"/>
    <w:rsid w:val="0091122B"/>
    <w:rsid w:val="00913507"/>
    <w:rsid w:val="00920526"/>
    <w:rsid w:val="009400A6"/>
    <w:rsid w:val="00950195"/>
    <w:rsid w:val="00954AA1"/>
    <w:rsid w:val="009616C8"/>
    <w:rsid w:val="00973C27"/>
    <w:rsid w:val="00980F00"/>
    <w:rsid w:val="00990A61"/>
    <w:rsid w:val="009926BA"/>
    <w:rsid w:val="00995CD6"/>
    <w:rsid w:val="00995FF0"/>
    <w:rsid w:val="009B0A02"/>
    <w:rsid w:val="009B49FC"/>
    <w:rsid w:val="009B665B"/>
    <w:rsid w:val="009C222F"/>
    <w:rsid w:val="009D1F08"/>
    <w:rsid w:val="009E3027"/>
    <w:rsid w:val="009E68A5"/>
    <w:rsid w:val="00A1516C"/>
    <w:rsid w:val="00A15A1B"/>
    <w:rsid w:val="00A220AC"/>
    <w:rsid w:val="00A31181"/>
    <w:rsid w:val="00A3397F"/>
    <w:rsid w:val="00A436F7"/>
    <w:rsid w:val="00A503C6"/>
    <w:rsid w:val="00A50553"/>
    <w:rsid w:val="00A54FE7"/>
    <w:rsid w:val="00A56A95"/>
    <w:rsid w:val="00A7736F"/>
    <w:rsid w:val="00A859FA"/>
    <w:rsid w:val="00A875E3"/>
    <w:rsid w:val="00A91821"/>
    <w:rsid w:val="00A93723"/>
    <w:rsid w:val="00A9464E"/>
    <w:rsid w:val="00AA1F14"/>
    <w:rsid w:val="00AA2BD6"/>
    <w:rsid w:val="00AA3167"/>
    <w:rsid w:val="00AB5BB9"/>
    <w:rsid w:val="00AB6729"/>
    <w:rsid w:val="00AC25EA"/>
    <w:rsid w:val="00AC5032"/>
    <w:rsid w:val="00AE22F4"/>
    <w:rsid w:val="00AF72A5"/>
    <w:rsid w:val="00B1059D"/>
    <w:rsid w:val="00B27503"/>
    <w:rsid w:val="00B37E07"/>
    <w:rsid w:val="00B45AF0"/>
    <w:rsid w:val="00B469B8"/>
    <w:rsid w:val="00B52D8F"/>
    <w:rsid w:val="00B546E8"/>
    <w:rsid w:val="00B61B7B"/>
    <w:rsid w:val="00B71603"/>
    <w:rsid w:val="00B83AFE"/>
    <w:rsid w:val="00BB10A5"/>
    <w:rsid w:val="00BC0B45"/>
    <w:rsid w:val="00BC3DF6"/>
    <w:rsid w:val="00BD056E"/>
    <w:rsid w:val="00BD5923"/>
    <w:rsid w:val="00BF08CB"/>
    <w:rsid w:val="00BF3803"/>
    <w:rsid w:val="00C029EB"/>
    <w:rsid w:val="00C30854"/>
    <w:rsid w:val="00C54C33"/>
    <w:rsid w:val="00C61449"/>
    <w:rsid w:val="00C65BD7"/>
    <w:rsid w:val="00C72512"/>
    <w:rsid w:val="00C729EB"/>
    <w:rsid w:val="00C730E5"/>
    <w:rsid w:val="00C92173"/>
    <w:rsid w:val="00C923E7"/>
    <w:rsid w:val="00C93C2B"/>
    <w:rsid w:val="00C95A83"/>
    <w:rsid w:val="00CA4090"/>
    <w:rsid w:val="00CB5921"/>
    <w:rsid w:val="00CE5D80"/>
    <w:rsid w:val="00CE74AF"/>
    <w:rsid w:val="00D018CB"/>
    <w:rsid w:val="00D06540"/>
    <w:rsid w:val="00D07680"/>
    <w:rsid w:val="00D457A2"/>
    <w:rsid w:val="00D45824"/>
    <w:rsid w:val="00D53D6E"/>
    <w:rsid w:val="00D56951"/>
    <w:rsid w:val="00D9043B"/>
    <w:rsid w:val="00DA58F7"/>
    <w:rsid w:val="00DB0F2A"/>
    <w:rsid w:val="00DB548A"/>
    <w:rsid w:val="00DC2029"/>
    <w:rsid w:val="00DC20E9"/>
    <w:rsid w:val="00DD781E"/>
    <w:rsid w:val="00DE4ACD"/>
    <w:rsid w:val="00DF44A8"/>
    <w:rsid w:val="00DF4E7D"/>
    <w:rsid w:val="00DF5F26"/>
    <w:rsid w:val="00DF6A44"/>
    <w:rsid w:val="00E175E6"/>
    <w:rsid w:val="00E20458"/>
    <w:rsid w:val="00E245CF"/>
    <w:rsid w:val="00E41223"/>
    <w:rsid w:val="00E46B0C"/>
    <w:rsid w:val="00E51161"/>
    <w:rsid w:val="00E64939"/>
    <w:rsid w:val="00E70DA6"/>
    <w:rsid w:val="00E718A3"/>
    <w:rsid w:val="00E751BA"/>
    <w:rsid w:val="00EC1F5F"/>
    <w:rsid w:val="00ED24B3"/>
    <w:rsid w:val="00EE0594"/>
    <w:rsid w:val="00EE1006"/>
    <w:rsid w:val="00EF419C"/>
    <w:rsid w:val="00EF75B4"/>
    <w:rsid w:val="00F022A9"/>
    <w:rsid w:val="00F077AA"/>
    <w:rsid w:val="00F102F3"/>
    <w:rsid w:val="00F1327E"/>
    <w:rsid w:val="00F161E4"/>
    <w:rsid w:val="00F31769"/>
    <w:rsid w:val="00F3286F"/>
    <w:rsid w:val="00F34D31"/>
    <w:rsid w:val="00F42C26"/>
    <w:rsid w:val="00F46559"/>
    <w:rsid w:val="00F53D00"/>
    <w:rsid w:val="00F616D2"/>
    <w:rsid w:val="00F62505"/>
    <w:rsid w:val="00F92842"/>
    <w:rsid w:val="00FA2940"/>
    <w:rsid w:val="00FA3887"/>
    <w:rsid w:val="00FB4143"/>
    <w:rsid w:val="00FB640B"/>
    <w:rsid w:val="00FB7F6A"/>
    <w:rsid w:val="00FD41A4"/>
    <w:rsid w:val="00FF5D6E"/>
    <w:rsid w:val="00FF5F94"/>
    <w:rsid w:val="0136718A"/>
    <w:rsid w:val="01553BA0"/>
    <w:rsid w:val="01B01053"/>
    <w:rsid w:val="02661A7B"/>
    <w:rsid w:val="029B69EB"/>
    <w:rsid w:val="04192BCE"/>
    <w:rsid w:val="04667FA5"/>
    <w:rsid w:val="04EF748D"/>
    <w:rsid w:val="052D1328"/>
    <w:rsid w:val="06F17970"/>
    <w:rsid w:val="07E35FFF"/>
    <w:rsid w:val="07FE462A"/>
    <w:rsid w:val="083455B9"/>
    <w:rsid w:val="089B5884"/>
    <w:rsid w:val="09467E45"/>
    <w:rsid w:val="0A8D4801"/>
    <w:rsid w:val="0C5E25D5"/>
    <w:rsid w:val="0C662A91"/>
    <w:rsid w:val="0CA73CCE"/>
    <w:rsid w:val="0DDA2DC7"/>
    <w:rsid w:val="0EC465C7"/>
    <w:rsid w:val="101F096D"/>
    <w:rsid w:val="114D3C00"/>
    <w:rsid w:val="11822C48"/>
    <w:rsid w:val="11904BF8"/>
    <w:rsid w:val="11DE7297"/>
    <w:rsid w:val="13CC1AAB"/>
    <w:rsid w:val="13D76139"/>
    <w:rsid w:val="144A1DD6"/>
    <w:rsid w:val="15DB3528"/>
    <w:rsid w:val="163B7AE0"/>
    <w:rsid w:val="16787354"/>
    <w:rsid w:val="16CD5C24"/>
    <w:rsid w:val="174C3A48"/>
    <w:rsid w:val="176EB22C"/>
    <w:rsid w:val="1AE400F6"/>
    <w:rsid w:val="1B381A27"/>
    <w:rsid w:val="1B9052C0"/>
    <w:rsid w:val="1CA6669B"/>
    <w:rsid w:val="1D743AED"/>
    <w:rsid w:val="1D8A49BF"/>
    <w:rsid w:val="1DBE772F"/>
    <w:rsid w:val="1F6E7EA0"/>
    <w:rsid w:val="222A285E"/>
    <w:rsid w:val="227634EB"/>
    <w:rsid w:val="23A137B9"/>
    <w:rsid w:val="25624CBE"/>
    <w:rsid w:val="260128E8"/>
    <w:rsid w:val="26C248AD"/>
    <w:rsid w:val="286A3FDB"/>
    <w:rsid w:val="29BF51B1"/>
    <w:rsid w:val="29C27A8F"/>
    <w:rsid w:val="2C2B76B8"/>
    <w:rsid w:val="2C451D2D"/>
    <w:rsid w:val="2C5A1C26"/>
    <w:rsid w:val="2D952400"/>
    <w:rsid w:val="2E1F28B7"/>
    <w:rsid w:val="2E5B4C9B"/>
    <w:rsid w:val="2EF7039C"/>
    <w:rsid w:val="2F2C45A3"/>
    <w:rsid w:val="2FC80D9D"/>
    <w:rsid w:val="2FFF4BCD"/>
    <w:rsid w:val="306267F2"/>
    <w:rsid w:val="314C327A"/>
    <w:rsid w:val="325C2202"/>
    <w:rsid w:val="33D855AF"/>
    <w:rsid w:val="347545A1"/>
    <w:rsid w:val="34814B30"/>
    <w:rsid w:val="35E14EC4"/>
    <w:rsid w:val="36A857BA"/>
    <w:rsid w:val="373E6FB2"/>
    <w:rsid w:val="385D3B87"/>
    <w:rsid w:val="38783A10"/>
    <w:rsid w:val="390F72CD"/>
    <w:rsid w:val="398F777C"/>
    <w:rsid w:val="3AA701B6"/>
    <w:rsid w:val="3B0F05BC"/>
    <w:rsid w:val="3B9FD873"/>
    <w:rsid w:val="3BFD9C12"/>
    <w:rsid w:val="3C621389"/>
    <w:rsid w:val="3DDF2CA5"/>
    <w:rsid w:val="3DEF4CDA"/>
    <w:rsid w:val="3E1768EB"/>
    <w:rsid w:val="3ED8D23B"/>
    <w:rsid w:val="3FE35482"/>
    <w:rsid w:val="3FEC90CE"/>
    <w:rsid w:val="41C00B52"/>
    <w:rsid w:val="42810A28"/>
    <w:rsid w:val="46EB4DF8"/>
    <w:rsid w:val="46F1491E"/>
    <w:rsid w:val="478E5BE5"/>
    <w:rsid w:val="491D5CAA"/>
    <w:rsid w:val="49802A51"/>
    <w:rsid w:val="49BA5748"/>
    <w:rsid w:val="49D2715D"/>
    <w:rsid w:val="4AE96CA4"/>
    <w:rsid w:val="4B5F4A32"/>
    <w:rsid w:val="4D2A13A7"/>
    <w:rsid w:val="4D2C48AA"/>
    <w:rsid w:val="4D6D2554"/>
    <w:rsid w:val="4D6E2EF7"/>
    <w:rsid w:val="4DE86280"/>
    <w:rsid w:val="4E5771EA"/>
    <w:rsid w:val="4E766EAA"/>
    <w:rsid w:val="4EDF1CF2"/>
    <w:rsid w:val="4EE264FA"/>
    <w:rsid w:val="4EF57FAA"/>
    <w:rsid w:val="4FD8578D"/>
    <w:rsid w:val="521A11BF"/>
    <w:rsid w:val="53294617"/>
    <w:rsid w:val="5344322B"/>
    <w:rsid w:val="54506CEE"/>
    <w:rsid w:val="54E7109E"/>
    <w:rsid w:val="55FB6E4B"/>
    <w:rsid w:val="56334BE2"/>
    <w:rsid w:val="576F457F"/>
    <w:rsid w:val="587924B3"/>
    <w:rsid w:val="58F37D65"/>
    <w:rsid w:val="59E91D42"/>
    <w:rsid w:val="5A265665"/>
    <w:rsid w:val="5A334C60"/>
    <w:rsid w:val="5A540ABF"/>
    <w:rsid w:val="5BF5087D"/>
    <w:rsid w:val="5C0129D9"/>
    <w:rsid w:val="5C74653B"/>
    <w:rsid w:val="5D327BF3"/>
    <w:rsid w:val="5DAC78BD"/>
    <w:rsid w:val="5F3715C2"/>
    <w:rsid w:val="5F750BA1"/>
    <w:rsid w:val="606506A1"/>
    <w:rsid w:val="61811A15"/>
    <w:rsid w:val="638A3B5A"/>
    <w:rsid w:val="63A94A7B"/>
    <w:rsid w:val="64046707"/>
    <w:rsid w:val="652D418B"/>
    <w:rsid w:val="65B06CE3"/>
    <w:rsid w:val="6723438B"/>
    <w:rsid w:val="67A166A0"/>
    <w:rsid w:val="67E83F23"/>
    <w:rsid w:val="67FE38FC"/>
    <w:rsid w:val="688F59F4"/>
    <w:rsid w:val="68FF1D8F"/>
    <w:rsid w:val="69374FAB"/>
    <w:rsid w:val="6961423C"/>
    <w:rsid w:val="69E179C2"/>
    <w:rsid w:val="6A001A61"/>
    <w:rsid w:val="6AED2C53"/>
    <w:rsid w:val="6B1B8EDB"/>
    <w:rsid w:val="6B5F6A56"/>
    <w:rsid w:val="6B961612"/>
    <w:rsid w:val="6BEE5558"/>
    <w:rsid w:val="6BFF57BE"/>
    <w:rsid w:val="6D601F02"/>
    <w:rsid w:val="71B30144"/>
    <w:rsid w:val="728F22A8"/>
    <w:rsid w:val="73106540"/>
    <w:rsid w:val="73D90F9A"/>
    <w:rsid w:val="741512D7"/>
    <w:rsid w:val="74E95C05"/>
    <w:rsid w:val="74EB52A1"/>
    <w:rsid w:val="762848E9"/>
    <w:rsid w:val="7657347E"/>
    <w:rsid w:val="76EB5AE3"/>
    <w:rsid w:val="77247C84"/>
    <w:rsid w:val="78E6613C"/>
    <w:rsid w:val="7982533E"/>
    <w:rsid w:val="7A922DA0"/>
    <w:rsid w:val="7AB77B60"/>
    <w:rsid w:val="7AD71410"/>
    <w:rsid w:val="7C6B3D2F"/>
    <w:rsid w:val="7E5A2E96"/>
    <w:rsid w:val="7EBF1250"/>
    <w:rsid w:val="7F6B9D0A"/>
    <w:rsid w:val="7FABA528"/>
    <w:rsid w:val="7FB9E9DB"/>
    <w:rsid w:val="7FDE3356"/>
    <w:rsid w:val="7FEDBAD4"/>
    <w:rsid w:val="8BBB7D8F"/>
    <w:rsid w:val="8D7B26F7"/>
    <w:rsid w:val="AA0C9405"/>
    <w:rsid w:val="AFEEA7CE"/>
    <w:rsid w:val="B3761D3D"/>
    <w:rsid w:val="B66BA4BA"/>
    <w:rsid w:val="BFEB3063"/>
    <w:rsid w:val="DFD2462B"/>
    <w:rsid w:val="E7774565"/>
    <w:rsid w:val="EE3F9563"/>
    <w:rsid w:val="EFF79822"/>
    <w:rsid w:val="FAC7FA19"/>
    <w:rsid w:val="FB3B08F5"/>
    <w:rsid w:val="FB6FAE26"/>
    <w:rsid w:val="FEFA86E1"/>
    <w:rsid w:val="FFAAA9F1"/>
    <w:rsid w:val="FFFDC9B9"/>
    <w:rsid w:val="FFFF7785"/>
    <w:rsid w:val="FFFFA0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</w:rPr>
  </w:style>
  <w:style w:type="paragraph" w:styleId="4">
    <w:name w:val="Body Text"/>
    <w:basedOn w:val="1"/>
    <w:qFormat/>
    <w:uiPriority w:val="0"/>
    <w:rPr>
      <w:rFonts w:ascii="宋体" w:hAnsi="宋体"/>
      <w:color w:val="000000"/>
      <w:sz w:val="28"/>
      <w:szCs w:val="28"/>
    </w:rPr>
  </w:style>
  <w:style w:type="paragraph" w:styleId="5">
    <w:name w:val="Body Text Indent"/>
    <w:basedOn w:val="1"/>
    <w:qFormat/>
    <w:uiPriority w:val="0"/>
    <w:pPr>
      <w:spacing w:line="580" w:lineRule="exact"/>
      <w:ind w:firstLine="601"/>
    </w:pPr>
    <w:rPr>
      <w:rFonts w:ascii="仿宋_GB2312" w:eastAsia="仿宋_GB2312"/>
      <w:sz w:val="32"/>
    </w:rPr>
  </w:style>
  <w:style w:type="paragraph" w:styleId="6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Date"/>
    <w:basedOn w:val="1"/>
    <w:next w:val="1"/>
    <w:qFormat/>
    <w:uiPriority w:val="0"/>
    <w:rPr>
      <w:rFonts w:ascii="宋体"/>
      <w:sz w:val="26"/>
    </w:rPr>
  </w:style>
  <w:style w:type="paragraph" w:styleId="8">
    <w:name w:val="Body Text Indent 2"/>
    <w:basedOn w:val="1"/>
    <w:qFormat/>
    <w:uiPriority w:val="0"/>
    <w:pPr>
      <w:spacing w:line="600" w:lineRule="exact"/>
      <w:ind w:firstLine="640"/>
    </w:pPr>
    <w:rPr>
      <w:rFonts w:eastAsia="仿宋_GB2312"/>
      <w:sz w:val="32"/>
      <w:szCs w:val="24"/>
    </w:rPr>
  </w:style>
  <w:style w:type="paragraph" w:styleId="9">
    <w:name w:val="Balloon Text"/>
    <w:basedOn w:val="1"/>
    <w:semiHidden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basedOn w:val="15"/>
    <w:qFormat/>
    <w:uiPriority w:val="0"/>
  </w:style>
  <w:style w:type="character" w:styleId="17">
    <w:name w:val="line number"/>
    <w:basedOn w:val="15"/>
    <w:qFormat/>
    <w:uiPriority w:val="0"/>
  </w:style>
  <w:style w:type="character" w:styleId="18">
    <w:name w:val="Hyperlink"/>
    <w:basedOn w:val="15"/>
    <w:qFormat/>
    <w:uiPriority w:val="0"/>
    <w:rPr>
      <w:color w:val="0000FF"/>
      <w:u w:val="single"/>
    </w:rPr>
  </w:style>
  <w:style w:type="character" w:customStyle="1" w:styleId="19">
    <w:name w:val="contents"/>
    <w:basedOn w:val="15"/>
    <w:qFormat/>
    <w:uiPriority w:val="0"/>
  </w:style>
  <w:style w:type="character" w:customStyle="1" w:styleId="20">
    <w:name w:val="标题 1 Char"/>
    <w:basedOn w:val="15"/>
    <w:link w:val="3"/>
    <w:qFormat/>
    <w:locked/>
    <w:uiPriority w:val="0"/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paragraph" w:customStyle="1" w:styleId="21">
    <w:name w:val="List Paragraph"/>
    <w:basedOn w:val="1"/>
    <w:qFormat/>
    <w:uiPriority w:val="0"/>
    <w:pPr>
      <w:ind w:firstLine="420" w:firstLineChars="200"/>
    </w:pPr>
    <w:rPr>
      <w:szCs w:val="22"/>
    </w:rPr>
  </w:style>
  <w:style w:type="paragraph" w:customStyle="1" w:styleId="22">
    <w:name w:val="p15"/>
    <w:basedOn w:val="1"/>
    <w:qFormat/>
    <w:uiPriority w:val="0"/>
    <w:pPr>
      <w:widowControl/>
    </w:pPr>
    <w:rPr>
      <w:kern w:val="0"/>
      <w:szCs w:val="21"/>
    </w:rPr>
  </w:style>
  <w:style w:type="paragraph" w:customStyle="1" w:styleId="23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24">
    <w:name w:val="p17"/>
    <w:basedOn w:val="1"/>
    <w:qFormat/>
    <w:uiPriority w:val="0"/>
    <w:pPr>
      <w:widowControl/>
    </w:pPr>
    <w:rPr>
      <w:kern w:val="0"/>
      <w:szCs w:val="21"/>
    </w:rPr>
  </w:style>
  <w:style w:type="paragraph" w:customStyle="1" w:styleId="25">
    <w:name w:val="_Style 3"/>
    <w:basedOn w:val="3"/>
    <w:next w:val="1"/>
    <w:qFormat/>
    <w:uiPriority w:val="39"/>
    <w:pPr>
      <w:keepNext/>
      <w:keepLines/>
      <w:spacing w:before="480" w:beforeAutospacing="0" w:after="0" w:afterAutospacing="0" w:line="276" w:lineRule="auto"/>
      <w:outlineLvl w:val="9"/>
    </w:pPr>
    <w:rPr>
      <w:rFonts w:ascii="仿宋" w:hAnsi="仿宋" w:eastAsia="仿宋"/>
      <w:color w:val="000000"/>
      <w:kern w:val="0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greatwall\C:\home\greatwall\C:\Documents%20and%20Settings\Administrator\Application%20Data\Microsoft\Templates\2012&#24180;&#28201;&#23459;&#36890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 </Company>
  <Pages>2</Pages>
  <Words>2546</Words>
  <Characters>2718</Characters>
  <Lines>17</Lines>
  <Paragraphs>4</Paragraphs>
  <TotalTime>41</TotalTime>
  <ScaleCrop>false</ScaleCrop>
  <LinksUpToDate>false</LinksUpToDate>
  <CharactersWithSpaces>2849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2018-10-01T00:40:00Z</dcterms:created>
  <dc:creator>user</dc:creator>
  <cp:lastModifiedBy>阿蜗</cp:lastModifiedBy>
  <cp:lastPrinted>2026-09-30T23:11:00Z</cp:lastPrinted>
  <dcterms:modified xsi:type="dcterms:W3CDTF">2026-09-30T08:56:33Z</dcterms:modified>
  <dc:title>中共温州市委宣传部文件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B5E6D7002870417DA1FD5923C47CB8FD_13</vt:lpwstr>
  </property>
  <property fmtid="{D5CDD505-2E9C-101B-9397-08002B2CF9AE}" pid="4" name="KSOTemplateDocerSaveRecord">
    <vt:lpwstr>eyJoZGlkIjoiMjI1MzEzZjk5MTQ3N2FkMTI2OGQwZTY3NGZiZDQ0ODciLCJ1c2VySWQiOiI1NTM4OTA0NTAifQ==</vt:lpwstr>
  </property>
</Properties>
</file>